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7A0" w:rsidRPr="000117C6" w:rsidRDefault="007C07A0" w:rsidP="000117C6">
      <w:pPr>
        <w:pStyle w:val="ConsPlusNonforma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7C07A0" w:rsidRPr="000117C6" w:rsidRDefault="007C07A0" w:rsidP="000117C6">
      <w:pPr>
        <w:pStyle w:val="ConsPlusNonformat"/>
        <w:jc w:val="center"/>
        <w:rPr>
          <w:rFonts w:ascii="Times New Roman" w:hAnsi="Times New Roman" w:cs="Times New Roman"/>
          <w:b/>
        </w:rPr>
      </w:pPr>
    </w:p>
    <w:p w:rsidR="007C07A0" w:rsidRPr="000117C6" w:rsidRDefault="007C07A0" w:rsidP="000117C6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0117C6">
        <w:rPr>
          <w:rFonts w:ascii="Times New Roman" w:hAnsi="Times New Roman" w:cs="Times New Roman"/>
          <w:b/>
        </w:rPr>
        <w:t>СВЕДЕНИЯ</w:t>
      </w:r>
    </w:p>
    <w:p w:rsidR="007C07A0" w:rsidRPr="000117C6" w:rsidRDefault="007C07A0" w:rsidP="000117C6">
      <w:pPr>
        <w:pStyle w:val="ConsPlusNonformat"/>
        <w:jc w:val="center"/>
        <w:rPr>
          <w:rFonts w:ascii="Times New Roman" w:hAnsi="Times New Roman" w:cs="Times New Roman"/>
          <w:b/>
        </w:rPr>
      </w:pPr>
      <w:bookmarkStart w:id="0" w:name="Par2424"/>
      <w:bookmarkEnd w:id="0"/>
      <w:r w:rsidRPr="000117C6">
        <w:rPr>
          <w:rFonts w:ascii="Times New Roman" w:hAnsi="Times New Roman" w:cs="Times New Roman"/>
          <w:b/>
        </w:rPr>
        <w:t>О ПОСТУПЛЕНИИ И РАСХОДОВАНИИ СРЕДСТВ</w:t>
      </w:r>
    </w:p>
    <w:p w:rsidR="007C07A0" w:rsidRPr="000117C6" w:rsidRDefault="007C07A0" w:rsidP="000117C6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0117C6">
        <w:rPr>
          <w:rFonts w:ascii="Times New Roman" w:hAnsi="Times New Roman" w:cs="Times New Roman"/>
          <w:b/>
        </w:rPr>
        <w:t>ИЗБИРАТЕЛЬНЫХ ФОНДОВ КАНДИДАТОВ (ИЗБИРАТЕЛЬНЫХ</w:t>
      </w:r>
    </w:p>
    <w:p w:rsidR="007C07A0" w:rsidRPr="000117C6" w:rsidRDefault="007C07A0" w:rsidP="000117C6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0117C6">
        <w:rPr>
          <w:rFonts w:ascii="Times New Roman" w:hAnsi="Times New Roman" w:cs="Times New Roman"/>
          <w:b/>
        </w:rPr>
        <w:t>ОБЪЕДИНЕНИЙ, ВЫДВИНУВШИХ СПИСКИ КАНДИДАТОВ) НА ВЫБОРАХ</w:t>
      </w:r>
    </w:p>
    <w:p w:rsidR="007C07A0" w:rsidRDefault="007C07A0" w:rsidP="00C30CA0">
      <w:pPr>
        <w:pStyle w:val="ConsPlusNonformat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ДЕПУТАТОВ МУНИЦИПАЛЬНОГО КОМИТЕТА ТИМОФЕЕВСКОГО СЕЛЬСКОГО ПОСЕЛЕНИЯ</w:t>
      </w:r>
    </w:p>
    <w:p w:rsidR="007C07A0" w:rsidRDefault="007C07A0" w:rsidP="00C30CA0">
      <w:pPr>
        <w:pStyle w:val="ConsPlusNonformat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 ОЛЬГИНСКОГО МУНИЦИПАЛЬНОГО РАЙОНА, </w:t>
      </w:r>
    </w:p>
    <w:p w:rsidR="007C07A0" w:rsidRPr="005C5351" w:rsidRDefault="007C07A0" w:rsidP="00C30CA0">
      <w:pPr>
        <w:pStyle w:val="ConsPlusNonformat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НАЗНАЧЕННЫХ НА 9 СЕНТЯБРЯ 2018 ГОДА</w:t>
      </w:r>
    </w:p>
    <w:p w:rsidR="007C07A0" w:rsidRPr="000117C6" w:rsidRDefault="007C07A0" w:rsidP="00C30CA0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7C07A0" w:rsidRPr="000117C6" w:rsidRDefault="007C07A0" w:rsidP="00C30CA0">
      <w:pPr>
        <w:pStyle w:val="ConsPlusNonformat"/>
        <w:jc w:val="center"/>
        <w:rPr>
          <w:rFonts w:ascii="Times New Roman" w:hAnsi="Times New Roman" w:cs="Times New Roman"/>
        </w:rPr>
      </w:pPr>
    </w:p>
    <w:p w:rsidR="007C07A0" w:rsidRPr="005C5351" w:rsidRDefault="007C07A0" w:rsidP="00C30CA0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5C5351">
        <w:rPr>
          <w:rFonts w:ascii="Times New Roman" w:hAnsi="Times New Roman" w:cs="Times New Roman"/>
          <w:b/>
        </w:rPr>
        <w:t xml:space="preserve">по состоянию на  </w:t>
      </w:r>
      <w:r>
        <w:rPr>
          <w:rFonts w:ascii="Times New Roman" w:hAnsi="Times New Roman" w:cs="Times New Roman"/>
          <w:b/>
          <w:u w:val="single"/>
        </w:rPr>
        <w:t>03 сентября 2018</w:t>
      </w:r>
      <w:r w:rsidRPr="005C5351">
        <w:rPr>
          <w:rFonts w:ascii="Times New Roman" w:hAnsi="Times New Roman" w:cs="Times New Roman"/>
          <w:b/>
          <w:u w:val="single"/>
        </w:rPr>
        <w:t xml:space="preserve"> года</w:t>
      </w:r>
    </w:p>
    <w:p w:rsidR="007C07A0" w:rsidRPr="005C5351" w:rsidRDefault="007C07A0" w:rsidP="00C30CA0">
      <w:pPr>
        <w:pStyle w:val="ConsPlusNonforma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7C07A0" w:rsidRPr="000117C6" w:rsidRDefault="007C07A0" w:rsidP="000117C6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5877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09"/>
        <w:gridCol w:w="2552"/>
        <w:gridCol w:w="1417"/>
        <w:gridCol w:w="1701"/>
        <w:gridCol w:w="1701"/>
        <w:gridCol w:w="1843"/>
        <w:gridCol w:w="1701"/>
        <w:gridCol w:w="1276"/>
        <w:gridCol w:w="1417"/>
        <w:gridCol w:w="1560"/>
      </w:tblGrid>
      <w:tr w:rsidR="007C07A0" w:rsidRPr="008D4754" w:rsidTr="00D54508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N п/п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Фамилия, имя, отчество кандидата (наименование избирательного объединения, выдвинувшего список кандидатов)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Поступило средств в избирательный фонд, руб.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D54508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Израсходовано средств избирательного фонда, руб.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7A762D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 xml:space="preserve">Возвращено средств избирательного фонда, </w:t>
            </w:r>
          </w:p>
          <w:p w:rsidR="007C07A0" w:rsidRPr="008D4754" w:rsidRDefault="007C07A0" w:rsidP="00D54508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 xml:space="preserve"> руб.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D54508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Остаток средств избирательного фонда, руб.</w:t>
            </w:r>
          </w:p>
        </w:tc>
      </w:tr>
      <w:tr w:rsidR="007C07A0" w:rsidRPr="008D4754" w:rsidTr="0017598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Всего</w:t>
            </w:r>
          </w:p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из них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7A0" w:rsidRPr="008D4754" w:rsidTr="0017598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собственных средств кандидата (избирательного объединения)</w:t>
            </w:r>
          </w:p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добровольных пожертвований юридических лиц</w:t>
            </w:r>
          </w:p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добровольных пожертвований граждан</w:t>
            </w:r>
          </w:p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711E1C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8D4754">
              <w:rPr>
                <w:rFonts w:ascii="Times New Roman" w:hAnsi="Times New Roman" w:cs="Times New Roman"/>
                <w:b/>
              </w:rPr>
              <w:t>средств, которые выделены кандидату выдвинувшим его избирательным объединением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7A0" w:rsidRPr="008D4754" w:rsidRDefault="007C07A0" w:rsidP="000117C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7A0" w:rsidRPr="008D4754" w:rsidTr="00E534D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8D4754" w:rsidRDefault="007C07A0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07A0" w:rsidRPr="00C30CA0" w:rsidRDefault="007C07A0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CA0">
              <w:rPr>
                <w:rFonts w:ascii="Times New Roman" w:hAnsi="Times New Roman"/>
                <w:b/>
                <w:sz w:val="24"/>
                <w:szCs w:val="24"/>
              </w:rPr>
              <w:t>Астафуров Владимир Михайлович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B34647" w:rsidRDefault="007C07A0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7C07A0" w:rsidRPr="008D4754" w:rsidTr="0025426E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8D4754" w:rsidRDefault="007C07A0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07A0" w:rsidRPr="00C30CA0" w:rsidRDefault="007C07A0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CA0">
              <w:rPr>
                <w:rFonts w:ascii="Times New Roman" w:hAnsi="Times New Roman"/>
                <w:b/>
                <w:sz w:val="24"/>
                <w:szCs w:val="24"/>
              </w:rPr>
              <w:t>Гагарин Сергей Николаевич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B34647" w:rsidRDefault="007C07A0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7C07A0" w:rsidRPr="008D4754" w:rsidTr="00BC22FE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8D4754" w:rsidRDefault="007C07A0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07A0" w:rsidRPr="00C30CA0" w:rsidRDefault="007C07A0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CA0">
              <w:rPr>
                <w:rFonts w:ascii="Times New Roman" w:hAnsi="Times New Roman"/>
                <w:b/>
                <w:sz w:val="24"/>
                <w:szCs w:val="24"/>
              </w:rPr>
              <w:t xml:space="preserve">Гнездилова Ольга Геннадьевна   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B34647" w:rsidRDefault="007C07A0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7C07A0" w:rsidRPr="008D4754" w:rsidTr="00C47E7D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Default="007C07A0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07A0" w:rsidRPr="00C30CA0" w:rsidRDefault="007C07A0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CA0">
              <w:rPr>
                <w:rFonts w:ascii="Times New Roman" w:hAnsi="Times New Roman"/>
                <w:b/>
                <w:sz w:val="24"/>
                <w:szCs w:val="24"/>
              </w:rPr>
              <w:t>Комаров Евгений Валерьевич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B34647" w:rsidRDefault="007C07A0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7C07A0" w:rsidRPr="008D4754" w:rsidTr="0089332A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8D4754" w:rsidRDefault="007C07A0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07A0" w:rsidRPr="00C30CA0" w:rsidRDefault="007C07A0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CA0">
              <w:rPr>
                <w:rFonts w:ascii="Times New Roman" w:hAnsi="Times New Roman"/>
                <w:b/>
                <w:sz w:val="24"/>
                <w:szCs w:val="24"/>
              </w:rPr>
              <w:t>Крупянко Елена Анатольевна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B34647" w:rsidRDefault="007C07A0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7C07A0" w:rsidRPr="008D4754" w:rsidTr="00BB353A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8D4754" w:rsidRDefault="007C07A0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07A0" w:rsidRPr="00C30CA0" w:rsidRDefault="007C07A0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CA0">
              <w:rPr>
                <w:rFonts w:ascii="Times New Roman" w:hAnsi="Times New Roman"/>
                <w:b/>
                <w:sz w:val="24"/>
                <w:szCs w:val="24"/>
              </w:rPr>
              <w:t>Рустамов Юсуп Караевич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B34647" w:rsidRDefault="007C07A0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7C07A0" w:rsidRPr="008D4754" w:rsidTr="00696A5B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8D4754" w:rsidRDefault="007C07A0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07A0" w:rsidRPr="00C30CA0" w:rsidRDefault="007C07A0" w:rsidP="00176C4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CA0">
              <w:rPr>
                <w:rFonts w:ascii="Times New Roman" w:hAnsi="Times New Roman"/>
                <w:b/>
                <w:sz w:val="24"/>
                <w:szCs w:val="24"/>
              </w:rPr>
              <w:t>Стариков Сергей Александрович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B34647" w:rsidRDefault="007C07A0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7C07A0" w:rsidRPr="008D4754" w:rsidTr="00DA33E4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8D4754" w:rsidRDefault="007C07A0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07A0" w:rsidRPr="00C30CA0" w:rsidRDefault="007C07A0" w:rsidP="00B34647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CA0">
              <w:rPr>
                <w:rFonts w:ascii="Times New Roman" w:hAnsi="Times New Roman"/>
                <w:b/>
                <w:sz w:val="24"/>
                <w:szCs w:val="24"/>
              </w:rPr>
              <w:t>Тыргола Юлия Николаевна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8D4754" w:rsidRDefault="007C07A0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  <w:tr w:rsidR="007C07A0" w:rsidRPr="008D4754" w:rsidTr="00ED0FB0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0A0"/>
        </w:tblPrEx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8D4754" w:rsidRDefault="007C07A0" w:rsidP="008A1DB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9</w:t>
            </w:r>
            <w:r w:rsidRPr="008D475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07A0" w:rsidRPr="00C30CA0" w:rsidRDefault="007C07A0" w:rsidP="00B34647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CA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Чупалова Алена Викторовна   </w:t>
            </w:r>
          </w:p>
        </w:tc>
        <w:tc>
          <w:tcPr>
            <w:tcW w:w="126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07A0" w:rsidRPr="008D4754" w:rsidRDefault="007C07A0" w:rsidP="00D5450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34647">
              <w:rPr>
                <w:rFonts w:ascii="Times New Roman" w:hAnsi="Times New Roman"/>
                <w:sz w:val="24"/>
                <w:szCs w:val="24"/>
              </w:rPr>
              <w:t>Специальный избирательный счет не открывал</w:t>
            </w:r>
          </w:p>
        </w:tc>
      </w:tr>
    </w:tbl>
    <w:p w:rsidR="007C07A0" w:rsidRPr="00711E1C" w:rsidRDefault="007C07A0" w:rsidP="000117C6">
      <w:pPr>
        <w:rPr>
          <w:rFonts w:ascii="Times New Roman" w:hAnsi="Times New Roman"/>
        </w:rPr>
      </w:pPr>
    </w:p>
    <w:p w:rsidR="007C07A0" w:rsidRPr="00674B02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  <w:r w:rsidRPr="00386E44">
        <w:rPr>
          <w:rFonts w:ascii="Times New Roman" w:hAnsi="Times New Roman"/>
          <w:sz w:val="24"/>
          <w:szCs w:val="24"/>
        </w:rPr>
        <w:t xml:space="preserve">Председатель комиссии       _______________________________         </w:t>
      </w:r>
      <w:r>
        <w:rPr>
          <w:rFonts w:ascii="Times New Roman" w:hAnsi="Times New Roman"/>
          <w:sz w:val="24"/>
          <w:szCs w:val="24"/>
          <w:u w:val="single"/>
        </w:rPr>
        <w:t>/       Гришаков Н.Ф.</w:t>
      </w:r>
      <w:r w:rsidRPr="00386E44">
        <w:rPr>
          <w:rFonts w:ascii="Times New Roman" w:hAnsi="Times New Roman"/>
          <w:sz w:val="24"/>
          <w:szCs w:val="24"/>
          <w:u w:val="single"/>
        </w:rPr>
        <w:t xml:space="preserve">         /</w:t>
      </w:r>
      <w:r w:rsidRPr="00386E44">
        <w:rPr>
          <w:rFonts w:ascii="Times New Roman" w:hAnsi="Times New Roman"/>
          <w:sz w:val="24"/>
          <w:szCs w:val="24"/>
        </w:rPr>
        <w:t xml:space="preserve"> </w:t>
      </w:r>
      <w:r w:rsidRPr="00386E44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</w:t>
      </w:r>
      <w:r w:rsidRPr="00674B02">
        <w:rPr>
          <w:rFonts w:ascii="Times New Roman" w:hAnsi="Times New Roman"/>
          <w:sz w:val="18"/>
          <w:szCs w:val="18"/>
        </w:rPr>
        <w:t xml:space="preserve">                       </w:t>
      </w: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  <w:r w:rsidRPr="00674B02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</w:t>
      </w:r>
      <w:r w:rsidRPr="00386E44">
        <w:rPr>
          <w:rFonts w:ascii="Times New Roman" w:hAnsi="Times New Roman"/>
          <w:sz w:val="18"/>
          <w:szCs w:val="18"/>
        </w:rPr>
        <w:t>(подпись)</w:t>
      </w:r>
      <w:r w:rsidRPr="00386E44">
        <w:rPr>
          <w:rFonts w:ascii="Times New Roman" w:hAnsi="Times New Roman"/>
          <w:sz w:val="18"/>
          <w:szCs w:val="18"/>
        </w:rPr>
        <w:tab/>
        <w:t xml:space="preserve">                                                      (расшифровка подписи)</w:t>
      </w: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Default="007C07A0" w:rsidP="005E67E0">
      <w:pPr>
        <w:spacing w:after="0" w:line="240" w:lineRule="auto"/>
        <w:ind w:right="-1"/>
        <w:rPr>
          <w:rFonts w:ascii="Times New Roman" w:hAnsi="Times New Roman"/>
          <w:sz w:val="18"/>
          <w:szCs w:val="18"/>
        </w:rPr>
      </w:pP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Pr="00386E44" w:rsidRDefault="007C07A0" w:rsidP="00386E44">
      <w:pPr>
        <w:spacing w:after="0" w:line="240" w:lineRule="auto"/>
        <w:ind w:right="-1" w:firstLine="708"/>
        <w:rPr>
          <w:rFonts w:ascii="Times New Roman" w:hAnsi="Times New Roman"/>
          <w:sz w:val="18"/>
          <w:szCs w:val="18"/>
        </w:rPr>
      </w:pPr>
    </w:p>
    <w:p w:rsidR="007C07A0" w:rsidRPr="00674B02" w:rsidRDefault="007C07A0" w:rsidP="00386E44">
      <w:pPr>
        <w:spacing w:after="0"/>
        <w:rPr>
          <w:rFonts w:ascii="Times New Roman" w:hAnsi="Times New Roman"/>
        </w:rPr>
      </w:pPr>
    </w:p>
    <w:sectPr w:rsidR="007C07A0" w:rsidRPr="00674B02" w:rsidSect="00F71FBF">
      <w:pgSz w:w="16838" w:h="11906" w:orient="landscape"/>
      <w:pgMar w:top="709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1FBF"/>
    <w:rsid w:val="000117C6"/>
    <w:rsid w:val="000237D9"/>
    <w:rsid w:val="0002400A"/>
    <w:rsid w:val="00033032"/>
    <w:rsid w:val="00080032"/>
    <w:rsid w:val="00082F3B"/>
    <w:rsid w:val="00086F86"/>
    <w:rsid w:val="00090EDD"/>
    <w:rsid w:val="000B13AC"/>
    <w:rsid w:val="000B2EAC"/>
    <w:rsid w:val="000B5891"/>
    <w:rsid w:val="000E3F47"/>
    <w:rsid w:val="00175983"/>
    <w:rsid w:val="00176C49"/>
    <w:rsid w:val="001D0869"/>
    <w:rsid w:val="001F146C"/>
    <w:rsid w:val="0025426E"/>
    <w:rsid w:val="0033365F"/>
    <w:rsid w:val="00380019"/>
    <w:rsid w:val="00386E44"/>
    <w:rsid w:val="00392529"/>
    <w:rsid w:val="003A25EB"/>
    <w:rsid w:val="003E0462"/>
    <w:rsid w:val="00460847"/>
    <w:rsid w:val="00467C2C"/>
    <w:rsid w:val="004D5BC8"/>
    <w:rsid w:val="004D6662"/>
    <w:rsid w:val="005267F7"/>
    <w:rsid w:val="0053456F"/>
    <w:rsid w:val="0057610A"/>
    <w:rsid w:val="005B2DB8"/>
    <w:rsid w:val="005C5351"/>
    <w:rsid w:val="005E67E0"/>
    <w:rsid w:val="00604FB6"/>
    <w:rsid w:val="006509BE"/>
    <w:rsid w:val="006719E5"/>
    <w:rsid w:val="00674B02"/>
    <w:rsid w:val="00696A5B"/>
    <w:rsid w:val="006E4590"/>
    <w:rsid w:val="00711E1C"/>
    <w:rsid w:val="00714308"/>
    <w:rsid w:val="007363D3"/>
    <w:rsid w:val="00746215"/>
    <w:rsid w:val="00757992"/>
    <w:rsid w:val="007927E0"/>
    <w:rsid w:val="007A762D"/>
    <w:rsid w:val="007B06F3"/>
    <w:rsid w:val="007C07A0"/>
    <w:rsid w:val="007D447E"/>
    <w:rsid w:val="008161B3"/>
    <w:rsid w:val="008514AE"/>
    <w:rsid w:val="0089332A"/>
    <w:rsid w:val="008A1DB5"/>
    <w:rsid w:val="008C27E8"/>
    <w:rsid w:val="008D4754"/>
    <w:rsid w:val="00906D79"/>
    <w:rsid w:val="009076E1"/>
    <w:rsid w:val="00961F16"/>
    <w:rsid w:val="009C3C0F"/>
    <w:rsid w:val="009D16E8"/>
    <w:rsid w:val="009F349D"/>
    <w:rsid w:val="00AA1EE5"/>
    <w:rsid w:val="00B1245F"/>
    <w:rsid w:val="00B21234"/>
    <w:rsid w:val="00B34647"/>
    <w:rsid w:val="00BB353A"/>
    <w:rsid w:val="00BC22FE"/>
    <w:rsid w:val="00C009B5"/>
    <w:rsid w:val="00C03EA9"/>
    <w:rsid w:val="00C30CA0"/>
    <w:rsid w:val="00C47E7D"/>
    <w:rsid w:val="00C52D7C"/>
    <w:rsid w:val="00CA67CD"/>
    <w:rsid w:val="00D54508"/>
    <w:rsid w:val="00D62865"/>
    <w:rsid w:val="00DA33E4"/>
    <w:rsid w:val="00DC5DDC"/>
    <w:rsid w:val="00DE5B1E"/>
    <w:rsid w:val="00E534D2"/>
    <w:rsid w:val="00E57B10"/>
    <w:rsid w:val="00EB0C92"/>
    <w:rsid w:val="00ED0FB0"/>
    <w:rsid w:val="00EE556F"/>
    <w:rsid w:val="00F149EC"/>
    <w:rsid w:val="00F429F7"/>
    <w:rsid w:val="00F451E1"/>
    <w:rsid w:val="00F6625E"/>
    <w:rsid w:val="00F71FBF"/>
    <w:rsid w:val="00F764B0"/>
    <w:rsid w:val="00F864DB"/>
    <w:rsid w:val="00F9539F"/>
    <w:rsid w:val="00F96B60"/>
    <w:rsid w:val="00FA403E"/>
    <w:rsid w:val="00FD1400"/>
    <w:rsid w:val="00FF2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1FBF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F71FBF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F71FBF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rsid w:val="001F146C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1F146C"/>
    <w:rPr>
      <w:rFonts w:cs="Times New Roman"/>
      <w:color w:val="800080"/>
      <w:u w:val="single"/>
    </w:rPr>
  </w:style>
  <w:style w:type="paragraph" w:customStyle="1" w:styleId="xl65">
    <w:name w:val="xl65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66">
    <w:name w:val="xl66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67">
    <w:name w:val="xl67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68">
    <w:name w:val="xl68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69">
    <w:name w:val="xl69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5F5F5"/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0">
    <w:name w:val="xl70"/>
    <w:basedOn w:val="Normal"/>
    <w:uiPriority w:val="99"/>
    <w:rsid w:val="001F146C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72">
    <w:name w:val="xl72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</w:rPr>
  </w:style>
  <w:style w:type="paragraph" w:customStyle="1" w:styleId="xl73">
    <w:name w:val="xl73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74">
    <w:name w:val="xl74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75">
    <w:name w:val="xl75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6">
    <w:name w:val="xl76"/>
    <w:basedOn w:val="Normal"/>
    <w:uiPriority w:val="99"/>
    <w:rsid w:val="001F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0"/>
      <w:szCs w:val="20"/>
    </w:rPr>
  </w:style>
  <w:style w:type="table" w:styleId="TableGrid">
    <w:name w:val="Table Grid"/>
    <w:basedOn w:val="TableNormal"/>
    <w:uiPriority w:val="99"/>
    <w:locked/>
    <w:rsid w:val="00176C49"/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425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5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5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5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5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120</TotalTime>
  <Pages>2</Pages>
  <Words>293</Words>
  <Characters>1673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</dc:creator>
  <cp:keywords/>
  <dc:description/>
  <cp:lastModifiedBy>Тимоничева</cp:lastModifiedBy>
  <cp:revision>8</cp:revision>
  <cp:lastPrinted>2018-08-24T00:30:00Z</cp:lastPrinted>
  <dcterms:created xsi:type="dcterms:W3CDTF">2017-08-26T03:24:00Z</dcterms:created>
  <dcterms:modified xsi:type="dcterms:W3CDTF">2018-09-03T22:46:00Z</dcterms:modified>
</cp:coreProperties>
</file>