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Look w:val="01E0"/>
      </w:tblPr>
      <w:tblGrid>
        <w:gridCol w:w="2816"/>
        <w:gridCol w:w="4135"/>
        <w:gridCol w:w="1237"/>
        <w:gridCol w:w="1382"/>
      </w:tblGrid>
      <w:tr w:rsidR="00C83036" w:rsidRPr="00EA532B" w:rsidTr="00C64CEF">
        <w:tc>
          <w:tcPr>
            <w:tcW w:w="9570" w:type="dxa"/>
            <w:gridSpan w:val="4"/>
          </w:tcPr>
          <w:p w:rsidR="00C83036" w:rsidRPr="00EA532B" w:rsidRDefault="00C83036" w:rsidP="004A66EE">
            <w:pPr>
              <w:jc w:val="center"/>
              <w:rPr>
                <w:b/>
                <w:bCs/>
                <w:sz w:val="28"/>
                <w:szCs w:val="28"/>
              </w:rPr>
            </w:pPr>
            <w:r w:rsidRPr="00EA532B">
              <w:rPr>
                <w:b/>
                <w:bCs/>
                <w:sz w:val="28"/>
                <w:szCs w:val="28"/>
              </w:rPr>
              <w:t>АДМИНИСТРАЦИЯ</w:t>
            </w:r>
          </w:p>
          <w:p w:rsidR="00C83036" w:rsidRPr="00EA532B" w:rsidRDefault="00C83036" w:rsidP="004A66EE">
            <w:pPr>
              <w:jc w:val="center"/>
              <w:rPr>
                <w:b/>
                <w:bCs/>
                <w:sz w:val="28"/>
                <w:szCs w:val="28"/>
              </w:rPr>
            </w:pPr>
            <w:r w:rsidRPr="00EA532B">
              <w:rPr>
                <w:b/>
                <w:bCs/>
                <w:sz w:val="28"/>
                <w:szCs w:val="28"/>
              </w:rPr>
              <w:t>ОЛЬГИНСКОГО МУНИЦИПАЛЬНОГО РАЙОНА</w:t>
            </w:r>
          </w:p>
          <w:p w:rsidR="00C83036" w:rsidRPr="00EA532B" w:rsidRDefault="00C83036" w:rsidP="004A66EE">
            <w:pPr>
              <w:jc w:val="center"/>
              <w:rPr>
                <w:b/>
                <w:bCs/>
                <w:sz w:val="28"/>
                <w:szCs w:val="28"/>
              </w:rPr>
            </w:pPr>
            <w:r w:rsidRPr="00EA532B">
              <w:rPr>
                <w:b/>
                <w:bCs/>
                <w:sz w:val="28"/>
                <w:szCs w:val="28"/>
              </w:rPr>
              <w:t>ПРИМОРСКОГО КРАЯ</w:t>
            </w:r>
          </w:p>
          <w:p w:rsidR="00C83036" w:rsidRPr="00EA532B" w:rsidRDefault="00C83036" w:rsidP="004A66EE">
            <w:pPr>
              <w:rPr>
                <w:sz w:val="28"/>
                <w:szCs w:val="28"/>
              </w:rPr>
            </w:pPr>
          </w:p>
        </w:tc>
      </w:tr>
      <w:tr w:rsidR="00C83036" w:rsidRPr="00EA532B" w:rsidTr="00C64CEF">
        <w:tc>
          <w:tcPr>
            <w:tcW w:w="9570" w:type="dxa"/>
            <w:gridSpan w:val="4"/>
          </w:tcPr>
          <w:p w:rsidR="00C83036" w:rsidRPr="00EA532B" w:rsidRDefault="00C83036" w:rsidP="004A66E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ПОСТАНОВЛ</w:t>
            </w:r>
            <w:r w:rsidRPr="00EA532B">
              <w:rPr>
                <w:b/>
                <w:sz w:val="28"/>
                <w:szCs w:val="28"/>
              </w:rPr>
              <w:t>ЕНИЕ</w:t>
            </w:r>
          </w:p>
          <w:p w:rsidR="00C83036" w:rsidRPr="00EA532B" w:rsidRDefault="00C83036" w:rsidP="004A66EE">
            <w:pPr>
              <w:rPr>
                <w:sz w:val="28"/>
                <w:szCs w:val="28"/>
              </w:rPr>
            </w:pPr>
          </w:p>
        </w:tc>
      </w:tr>
      <w:tr w:rsidR="00C83036" w:rsidRPr="00EA532B" w:rsidTr="00C64CEF">
        <w:tc>
          <w:tcPr>
            <w:tcW w:w="2816" w:type="dxa"/>
            <w:tcBorders>
              <w:bottom w:val="single" w:sz="4" w:space="0" w:color="auto"/>
            </w:tcBorders>
          </w:tcPr>
          <w:p w:rsidR="00C83036" w:rsidRPr="00EA532B" w:rsidRDefault="00C83036" w:rsidP="00DD3FF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27.02.2018 г. </w:t>
            </w:r>
          </w:p>
        </w:tc>
        <w:tc>
          <w:tcPr>
            <w:tcW w:w="4135" w:type="dxa"/>
          </w:tcPr>
          <w:p w:rsidR="00C83036" w:rsidRPr="00EA532B" w:rsidRDefault="00C83036" w:rsidP="00DD3FF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EA532B">
              <w:rPr>
                <w:b/>
                <w:sz w:val="28"/>
                <w:szCs w:val="28"/>
              </w:rPr>
              <w:t>пгт Ольга</w:t>
            </w:r>
          </w:p>
        </w:tc>
        <w:tc>
          <w:tcPr>
            <w:tcW w:w="1237" w:type="dxa"/>
          </w:tcPr>
          <w:p w:rsidR="00C83036" w:rsidRPr="00EA532B" w:rsidRDefault="00C83036" w:rsidP="00DD3FFA">
            <w:pPr>
              <w:spacing w:line="360" w:lineRule="auto"/>
              <w:jc w:val="right"/>
              <w:rPr>
                <w:b/>
                <w:sz w:val="28"/>
                <w:szCs w:val="28"/>
              </w:rPr>
            </w:pPr>
            <w:r w:rsidRPr="00EA532B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1382" w:type="dxa"/>
            <w:tcBorders>
              <w:bottom w:val="single" w:sz="4" w:space="0" w:color="auto"/>
            </w:tcBorders>
          </w:tcPr>
          <w:p w:rsidR="00C83036" w:rsidRPr="00EA532B" w:rsidRDefault="00C83036" w:rsidP="00DD3FF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66</w:t>
            </w:r>
          </w:p>
        </w:tc>
      </w:tr>
    </w:tbl>
    <w:p w:rsidR="00C83036" w:rsidRPr="00EA532B" w:rsidRDefault="00C83036" w:rsidP="00DD3FFA">
      <w:pPr>
        <w:spacing w:line="360" w:lineRule="auto"/>
        <w:rPr>
          <w:sz w:val="28"/>
          <w:szCs w:val="28"/>
        </w:rPr>
      </w:pPr>
    </w:p>
    <w:p w:rsidR="00C83036" w:rsidRDefault="00C83036" w:rsidP="004A66EE">
      <w:pPr>
        <w:ind w:firstLine="567"/>
        <w:jc w:val="center"/>
        <w:rPr>
          <w:b/>
          <w:sz w:val="28"/>
          <w:szCs w:val="28"/>
        </w:rPr>
      </w:pPr>
      <w:r w:rsidRPr="00EA532B">
        <w:rPr>
          <w:b/>
          <w:sz w:val="28"/>
          <w:szCs w:val="28"/>
        </w:rPr>
        <w:t xml:space="preserve">Об утверждении </w:t>
      </w:r>
      <w:r>
        <w:rPr>
          <w:b/>
          <w:sz w:val="28"/>
          <w:szCs w:val="28"/>
        </w:rPr>
        <w:t>муниципального задания</w:t>
      </w:r>
    </w:p>
    <w:p w:rsidR="00C83036" w:rsidRPr="00EA532B" w:rsidRDefault="00C83036" w:rsidP="004A66EE">
      <w:pPr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МБУ </w:t>
      </w:r>
      <w:r w:rsidRPr="00EA532B">
        <w:rPr>
          <w:b/>
          <w:sz w:val="28"/>
          <w:szCs w:val="28"/>
        </w:rPr>
        <w:t>Редакция газеты «Заветы Ленина»</w:t>
      </w:r>
    </w:p>
    <w:p w:rsidR="00C83036" w:rsidRPr="00EA532B" w:rsidRDefault="00C83036" w:rsidP="00DD3FFA">
      <w:pPr>
        <w:spacing w:line="360" w:lineRule="auto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2018 год и плановый период 2019 и 2020 годы</w:t>
      </w:r>
    </w:p>
    <w:p w:rsidR="00C83036" w:rsidRPr="00EA532B" w:rsidRDefault="00C83036" w:rsidP="00DD3FFA">
      <w:pPr>
        <w:spacing w:line="360" w:lineRule="auto"/>
        <w:ind w:firstLine="567"/>
        <w:jc w:val="both"/>
        <w:rPr>
          <w:sz w:val="28"/>
          <w:szCs w:val="28"/>
        </w:rPr>
      </w:pPr>
    </w:p>
    <w:p w:rsidR="00C83036" w:rsidRDefault="00C83036" w:rsidP="00DD3FFA">
      <w:pPr>
        <w:spacing w:line="360" w:lineRule="auto"/>
        <w:ind w:firstLine="567"/>
        <w:jc w:val="both"/>
        <w:rPr>
          <w:sz w:val="28"/>
          <w:szCs w:val="28"/>
        </w:rPr>
      </w:pPr>
      <w:r w:rsidRPr="00EA532B">
        <w:rPr>
          <w:sz w:val="28"/>
          <w:szCs w:val="28"/>
        </w:rPr>
        <w:t xml:space="preserve">В соответствии </w:t>
      </w:r>
      <w:r>
        <w:rPr>
          <w:sz w:val="28"/>
          <w:szCs w:val="28"/>
        </w:rPr>
        <w:t>с Бюджетным кодексом Российской Федерации, Постановлением главы администрации Ольгинского муниципального района от 19 октября 2015 года №376 «О порядке формирования муниципального задания на оказание муниципальных услуг (выполнение работ) в отношении муниципальных учреждений Ольгинского района и финансового обеспечения выполнения муниципального задания», Федеральным законом от 06.10.2003 года №131-ФЗ «Об общих принципах организации местного самоуправления в Российской Федерации», Уставом Ольгинского муниципального района администрации Ольгинского муниципального района</w:t>
      </w:r>
    </w:p>
    <w:p w:rsidR="00C83036" w:rsidRDefault="00C83036" w:rsidP="00DD3FFA">
      <w:pPr>
        <w:spacing w:line="360" w:lineRule="auto"/>
        <w:ind w:firstLine="567"/>
        <w:jc w:val="both"/>
        <w:rPr>
          <w:sz w:val="28"/>
          <w:szCs w:val="28"/>
        </w:rPr>
      </w:pPr>
    </w:p>
    <w:p w:rsidR="00C83036" w:rsidRPr="00EA532B" w:rsidRDefault="00C83036" w:rsidP="00DD3FF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ПОСТАНОВЛЯЕТ:</w:t>
      </w:r>
    </w:p>
    <w:p w:rsidR="00C83036" w:rsidRPr="00EA532B" w:rsidRDefault="00C83036" w:rsidP="00297AE8">
      <w:pPr>
        <w:spacing w:line="360" w:lineRule="auto"/>
        <w:rPr>
          <w:sz w:val="28"/>
          <w:szCs w:val="28"/>
        </w:rPr>
      </w:pPr>
    </w:p>
    <w:p w:rsidR="00C83036" w:rsidRDefault="00C83036" w:rsidP="00D04C96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977F84"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Pr="00977F84">
        <w:rPr>
          <w:sz w:val="28"/>
          <w:szCs w:val="28"/>
        </w:rPr>
        <w:t xml:space="preserve">Утвердить </w:t>
      </w:r>
      <w:r>
        <w:rPr>
          <w:sz w:val="28"/>
          <w:szCs w:val="28"/>
        </w:rPr>
        <w:t xml:space="preserve">муниципальное задание </w:t>
      </w:r>
      <w:r w:rsidRPr="00977F84">
        <w:rPr>
          <w:sz w:val="28"/>
          <w:szCs w:val="28"/>
        </w:rPr>
        <w:t>Муниципального бюджетного учреждения Редакция газ</w:t>
      </w:r>
      <w:r>
        <w:rPr>
          <w:sz w:val="28"/>
          <w:szCs w:val="28"/>
        </w:rPr>
        <w:t>еты «Заветы Ленина» на 2018 год и плановый период 2019 и 2020 годы</w:t>
      </w:r>
      <w:r w:rsidRPr="00977F84">
        <w:rPr>
          <w:sz w:val="28"/>
          <w:szCs w:val="28"/>
        </w:rPr>
        <w:t xml:space="preserve"> (Приложение)</w:t>
      </w:r>
      <w:r>
        <w:rPr>
          <w:sz w:val="28"/>
          <w:szCs w:val="28"/>
        </w:rPr>
        <w:t>.</w:t>
      </w:r>
    </w:p>
    <w:p w:rsidR="00C83036" w:rsidRPr="00977F84" w:rsidRDefault="00C83036" w:rsidP="00D04C96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>
        <w:rPr>
          <w:sz w:val="28"/>
          <w:szCs w:val="28"/>
        </w:rPr>
        <w:tab/>
        <w:t>Организационному отделу (Юхневич) разместить настоящее Постановление на официальном сайте администрации Ольгинского муниципального района.</w:t>
      </w:r>
    </w:p>
    <w:p w:rsidR="00C83036" w:rsidRDefault="00C83036" w:rsidP="00D04C96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EA532B">
        <w:rPr>
          <w:sz w:val="28"/>
          <w:szCs w:val="28"/>
        </w:rPr>
        <w:t>.</w:t>
      </w:r>
      <w:r>
        <w:rPr>
          <w:sz w:val="28"/>
          <w:szCs w:val="28"/>
        </w:rPr>
        <w:t xml:space="preserve"> Контроль за исполнением настоящего Постановления возложить на первого заместителя главы администрации Ольгинского муниципального района (Медведев).</w:t>
      </w:r>
    </w:p>
    <w:p w:rsidR="00C83036" w:rsidRPr="00EA532B" w:rsidRDefault="00C83036" w:rsidP="00D04C96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4. Настоящее Постановление вступает в силу с момента его официального опубликования.</w:t>
      </w:r>
    </w:p>
    <w:p w:rsidR="00C83036" w:rsidRPr="00EA532B" w:rsidRDefault="00C83036" w:rsidP="00D04C96">
      <w:pPr>
        <w:spacing w:line="360" w:lineRule="auto"/>
        <w:ind w:firstLine="567"/>
        <w:rPr>
          <w:sz w:val="28"/>
          <w:szCs w:val="28"/>
        </w:rPr>
      </w:pPr>
    </w:p>
    <w:p w:rsidR="00C83036" w:rsidRPr="00077F5E" w:rsidRDefault="00C83036" w:rsidP="00F7549D">
      <w:pPr>
        <w:tabs>
          <w:tab w:val="left" w:pos="8364"/>
        </w:tabs>
        <w:spacing w:line="360" w:lineRule="auto"/>
        <w:rPr>
          <w:sz w:val="28"/>
          <w:szCs w:val="28"/>
        </w:rPr>
      </w:pPr>
      <w:r w:rsidRPr="00077F5E">
        <w:rPr>
          <w:sz w:val="28"/>
          <w:szCs w:val="28"/>
        </w:rPr>
        <w:t>Глава Ольгинского муниципального района</w:t>
      </w:r>
      <w:r>
        <w:rPr>
          <w:sz w:val="28"/>
          <w:szCs w:val="28"/>
        </w:rPr>
        <w:tab/>
      </w:r>
      <w:r w:rsidRPr="00077F5E">
        <w:rPr>
          <w:sz w:val="28"/>
          <w:szCs w:val="28"/>
        </w:rPr>
        <w:t>С.С. Басок</w:t>
      </w:r>
    </w:p>
    <w:sectPr w:rsidR="00C83036" w:rsidRPr="00077F5E" w:rsidSect="00A2788B">
      <w:headerReference w:type="first" r:id="rId7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3036" w:rsidRDefault="00C83036" w:rsidP="00A2788B">
      <w:r>
        <w:separator/>
      </w:r>
    </w:p>
  </w:endnote>
  <w:endnote w:type="continuationSeparator" w:id="1">
    <w:p w:rsidR="00C83036" w:rsidRDefault="00C83036" w:rsidP="00A278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3036" w:rsidRDefault="00C83036" w:rsidP="00A2788B">
      <w:r>
        <w:separator/>
      </w:r>
    </w:p>
  </w:footnote>
  <w:footnote w:type="continuationSeparator" w:id="1">
    <w:p w:rsidR="00C83036" w:rsidRDefault="00C83036" w:rsidP="00A278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3036" w:rsidRDefault="00C83036">
    <w:pPr>
      <w:pStyle w:val="Header"/>
    </w:pPr>
  </w:p>
  <w:p w:rsidR="00C83036" w:rsidRDefault="00C83036">
    <w:pPr>
      <w:pStyle w:val="Header"/>
    </w:pPr>
  </w:p>
  <w:p w:rsidR="00C83036" w:rsidRDefault="00C83036">
    <w:pPr>
      <w:pStyle w:val="Header"/>
    </w:pPr>
  </w:p>
  <w:p w:rsidR="00C83036" w:rsidRDefault="00C83036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Рисунок 2" o:spid="_x0000_s2049" type="#_x0000_t75" style="position:absolute;margin-left:214.8pt;margin-top:-42.75pt;width:57.05pt;height:1in;z-index:251660288;visibility:visible;mso-wrap-distance-left:504.05pt;mso-wrap-distance-top:2.85pt;mso-wrap-distance-right:504.05pt;mso-wrap-distance-bottom:2.85pt;mso-position-horizontal-relative:margin;mso-position-vertical-relative:margin">
          <v:imagedata r:id="rId1" o:title="" gain="93623f" blacklevel="-5243f"/>
          <w10:wrap type="square"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2557C1"/>
    <w:multiLevelType w:val="hybridMultilevel"/>
    <w:tmpl w:val="ED662612"/>
    <w:lvl w:ilvl="0" w:tplc="380A1EDA">
      <w:start w:val="1"/>
      <w:numFmt w:val="decimal"/>
      <w:lvlText w:val="%1."/>
      <w:lvlJc w:val="left"/>
      <w:pPr>
        <w:ind w:left="1903" w:hanging="133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  <w:rPr>
        <w:rFonts w:cs="Times New Roman"/>
      </w:rPr>
    </w:lvl>
  </w:abstractNum>
  <w:abstractNum w:abstractNumId="1">
    <w:nsid w:val="726B3ADF"/>
    <w:multiLevelType w:val="hybridMultilevel"/>
    <w:tmpl w:val="F892847E"/>
    <w:lvl w:ilvl="0" w:tplc="CC94CFDE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">
    <w:nsid w:val="79546495"/>
    <w:multiLevelType w:val="multilevel"/>
    <w:tmpl w:val="3644608C"/>
    <w:lvl w:ilvl="0">
      <w:start w:val="1"/>
      <w:numFmt w:val="decimal"/>
      <w:lvlText w:val="%1."/>
      <w:lvlJc w:val="left"/>
      <w:pPr>
        <w:ind w:left="1714" w:hanging="1005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864" w:hanging="115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64" w:hanging="1155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864" w:hanging="1155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864" w:hanging="1155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64" w:hanging="1155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cs="Times New Roman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9"/>
  <w:drawingGridHorizontalSpacing w:val="12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E5462"/>
    <w:rsid w:val="0004635F"/>
    <w:rsid w:val="00077F5E"/>
    <w:rsid w:val="001056DA"/>
    <w:rsid w:val="00286DE2"/>
    <w:rsid w:val="00297AE8"/>
    <w:rsid w:val="002A40EF"/>
    <w:rsid w:val="002A7D51"/>
    <w:rsid w:val="00331380"/>
    <w:rsid w:val="003828F4"/>
    <w:rsid w:val="003A7D98"/>
    <w:rsid w:val="003B1EB5"/>
    <w:rsid w:val="003E5462"/>
    <w:rsid w:val="004456AB"/>
    <w:rsid w:val="00447F3F"/>
    <w:rsid w:val="00492D62"/>
    <w:rsid w:val="004A26C3"/>
    <w:rsid w:val="004A66EE"/>
    <w:rsid w:val="004E2BAC"/>
    <w:rsid w:val="00507494"/>
    <w:rsid w:val="00530719"/>
    <w:rsid w:val="005407E1"/>
    <w:rsid w:val="00594BDE"/>
    <w:rsid w:val="005960F3"/>
    <w:rsid w:val="005F4271"/>
    <w:rsid w:val="005F5CFD"/>
    <w:rsid w:val="006306A2"/>
    <w:rsid w:val="00636603"/>
    <w:rsid w:val="00656021"/>
    <w:rsid w:val="0071260F"/>
    <w:rsid w:val="007A703F"/>
    <w:rsid w:val="007F2774"/>
    <w:rsid w:val="00856AA8"/>
    <w:rsid w:val="0086785C"/>
    <w:rsid w:val="00881538"/>
    <w:rsid w:val="00911789"/>
    <w:rsid w:val="0093380E"/>
    <w:rsid w:val="00977F84"/>
    <w:rsid w:val="009964E5"/>
    <w:rsid w:val="009A6795"/>
    <w:rsid w:val="009B1285"/>
    <w:rsid w:val="009B3153"/>
    <w:rsid w:val="009B5B57"/>
    <w:rsid w:val="00A2788B"/>
    <w:rsid w:val="00A34ED6"/>
    <w:rsid w:val="00A84BB6"/>
    <w:rsid w:val="00AB5857"/>
    <w:rsid w:val="00AD1FAC"/>
    <w:rsid w:val="00B142ED"/>
    <w:rsid w:val="00B46E6C"/>
    <w:rsid w:val="00BB4F46"/>
    <w:rsid w:val="00BD11AD"/>
    <w:rsid w:val="00C64CEF"/>
    <w:rsid w:val="00C83036"/>
    <w:rsid w:val="00CC0D99"/>
    <w:rsid w:val="00D04C96"/>
    <w:rsid w:val="00D07856"/>
    <w:rsid w:val="00D312A5"/>
    <w:rsid w:val="00DC7D89"/>
    <w:rsid w:val="00DD3FFA"/>
    <w:rsid w:val="00E66959"/>
    <w:rsid w:val="00E75690"/>
    <w:rsid w:val="00E91E50"/>
    <w:rsid w:val="00EA532B"/>
    <w:rsid w:val="00EC6432"/>
    <w:rsid w:val="00ED22FA"/>
    <w:rsid w:val="00EE39C8"/>
    <w:rsid w:val="00EE56BF"/>
    <w:rsid w:val="00EF2E6D"/>
    <w:rsid w:val="00F44A17"/>
    <w:rsid w:val="00F7549D"/>
    <w:rsid w:val="00FD0941"/>
    <w:rsid w:val="00FE4A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5462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D078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rsid w:val="00A2788B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2788B"/>
    <w:rPr>
      <w:rFonts w:ascii="Times New Roman" w:hAnsi="Times New Roman" w:cs="Times New Roman"/>
      <w:sz w:val="24"/>
      <w:szCs w:val="24"/>
      <w:lang w:eastAsia="ru-RU"/>
    </w:rPr>
  </w:style>
  <w:style w:type="paragraph" w:styleId="Footer">
    <w:name w:val="footer"/>
    <w:basedOn w:val="Normal"/>
    <w:link w:val="FooterChar"/>
    <w:uiPriority w:val="99"/>
    <w:semiHidden/>
    <w:rsid w:val="00A2788B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2788B"/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309</TotalTime>
  <Pages>2</Pages>
  <Words>214</Words>
  <Characters>1224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Заветы Ленина</dc:creator>
  <cp:keywords/>
  <dc:description/>
  <cp:lastModifiedBy>Пользователь</cp:lastModifiedBy>
  <cp:revision>26</cp:revision>
  <cp:lastPrinted>2018-02-21T03:23:00Z</cp:lastPrinted>
  <dcterms:created xsi:type="dcterms:W3CDTF">2017-12-05T01:04:00Z</dcterms:created>
  <dcterms:modified xsi:type="dcterms:W3CDTF">2018-02-27T00:07:00Z</dcterms:modified>
</cp:coreProperties>
</file>