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1E0"/>
      </w:tblPr>
      <w:tblGrid>
        <w:gridCol w:w="2816"/>
        <w:gridCol w:w="4135"/>
        <w:gridCol w:w="1237"/>
        <w:gridCol w:w="1382"/>
      </w:tblGrid>
      <w:tr w:rsidR="005135E3" w:rsidRPr="00EA532B" w:rsidTr="00C64CEF">
        <w:tc>
          <w:tcPr>
            <w:tcW w:w="9570" w:type="dxa"/>
            <w:gridSpan w:val="4"/>
          </w:tcPr>
          <w:p w:rsidR="005135E3" w:rsidRPr="00EA532B" w:rsidRDefault="005135E3" w:rsidP="004A66EE">
            <w:pPr>
              <w:jc w:val="center"/>
              <w:rPr>
                <w:b/>
                <w:bCs/>
                <w:sz w:val="28"/>
                <w:szCs w:val="28"/>
              </w:rPr>
            </w:pPr>
            <w:r w:rsidRPr="00EA532B">
              <w:rPr>
                <w:b/>
                <w:bCs/>
                <w:sz w:val="28"/>
                <w:szCs w:val="28"/>
              </w:rPr>
              <w:t>АДМИНИСТРАЦИЯ</w:t>
            </w:r>
          </w:p>
          <w:p w:rsidR="005135E3" w:rsidRPr="00EA532B" w:rsidRDefault="005135E3" w:rsidP="004A66EE">
            <w:pPr>
              <w:jc w:val="center"/>
              <w:rPr>
                <w:b/>
                <w:bCs/>
                <w:sz w:val="28"/>
                <w:szCs w:val="28"/>
              </w:rPr>
            </w:pPr>
            <w:r w:rsidRPr="00EA532B">
              <w:rPr>
                <w:b/>
                <w:bCs/>
                <w:sz w:val="28"/>
                <w:szCs w:val="28"/>
              </w:rPr>
              <w:t>ОЛЬГИНСКОГО МУНИЦИПАЛЬНОГО РАЙОНА</w:t>
            </w:r>
          </w:p>
          <w:p w:rsidR="005135E3" w:rsidRPr="00EA532B" w:rsidRDefault="005135E3" w:rsidP="004A66EE">
            <w:pPr>
              <w:jc w:val="center"/>
              <w:rPr>
                <w:b/>
                <w:bCs/>
                <w:sz w:val="28"/>
                <w:szCs w:val="28"/>
              </w:rPr>
            </w:pPr>
            <w:r w:rsidRPr="00EA532B">
              <w:rPr>
                <w:b/>
                <w:bCs/>
                <w:sz w:val="28"/>
                <w:szCs w:val="28"/>
              </w:rPr>
              <w:t>ПРИМОРСКОГО КРАЯ</w:t>
            </w:r>
          </w:p>
          <w:p w:rsidR="005135E3" w:rsidRPr="00EA532B" w:rsidRDefault="005135E3" w:rsidP="004A66EE">
            <w:pPr>
              <w:rPr>
                <w:sz w:val="28"/>
                <w:szCs w:val="28"/>
              </w:rPr>
            </w:pPr>
          </w:p>
        </w:tc>
      </w:tr>
      <w:tr w:rsidR="005135E3" w:rsidRPr="00EA532B" w:rsidTr="00C64CEF">
        <w:tc>
          <w:tcPr>
            <w:tcW w:w="9570" w:type="dxa"/>
            <w:gridSpan w:val="4"/>
          </w:tcPr>
          <w:p w:rsidR="005135E3" w:rsidRPr="00EA532B" w:rsidRDefault="005135E3" w:rsidP="004A66EE">
            <w:pPr>
              <w:jc w:val="center"/>
              <w:rPr>
                <w:b/>
                <w:sz w:val="28"/>
                <w:szCs w:val="28"/>
              </w:rPr>
            </w:pPr>
            <w:r w:rsidRPr="00EA532B">
              <w:rPr>
                <w:b/>
                <w:sz w:val="28"/>
                <w:szCs w:val="28"/>
              </w:rPr>
              <w:t>ПОСТАНОВЛЕНИЕ</w:t>
            </w:r>
          </w:p>
          <w:p w:rsidR="005135E3" w:rsidRPr="00EA532B" w:rsidRDefault="005135E3" w:rsidP="004A66EE">
            <w:pPr>
              <w:rPr>
                <w:sz w:val="28"/>
                <w:szCs w:val="28"/>
              </w:rPr>
            </w:pPr>
          </w:p>
        </w:tc>
      </w:tr>
      <w:tr w:rsidR="005135E3" w:rsidRPr="00EA532B" w:rsidTr="00C64CEF">
        <w:tc>
          <w:tcPr>
            <w:tcW w:w="2816" w:type="dxa"/>
            <w:tcBorders>
              <w:bottom w:val="single" w:sz="4" w:space="0" w:color="auto"/>
            </w:tcBorders>
          </w:tcPr>
          <w:p w:rsidR="005135E3" w:rsidRPr="00EA532B" w:rsidRDefault="005135E3" w:rsidP="00DD3F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19.12.2017 г. </w:t>
            </w:r>
          </w:p>
        </w:tc>
        <w:tc>
          <w:tcPr>
            <w:tcW w:w="4135" w:type="dxa"/>
          </w:tcPr>
          <w:p w:rsidR="005135E3" w:rsidRPr="00EA532B" w:rsidRDefault="005135E3" w:rsidP="00DD3F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EA532B">
              <w:rPr>
                <w:b/>
                <w:sz w:val="28"/>
                <w:szCs w:val="28"/>
              </w:rPr>
              <w:t>пгт Ольга</w:t>
            </w:r>
          </w:p>
        </w:tc>
        <w:tc>
          <w:tcPr>
            <w:tcW w:w="1237" w:type="dxa"/>
          </w:tcPr>
          <w:p w:rsidR="005135E3" w:rsidRPr="00EA532B" w:rsidRDefault="005135E3" w:rsidP="00DD3FFA">
            <w:pPr>
              <w:spacing w:line="360" w:lineRule="auto"/>
              <w:jc w:val="right"/>
              <w:rPr>
                <w:b/>
                <w:sz w:val="28"/>
                <w:szCs w:val="28"/>
              </w:rPr>
            </w:pPr>
            <w:r w:rsidRPr="00EA532B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5135E3" w:rsidRPr="00EA532B" w:rsidRDefault="005135E3" w:rsidP="00DD3F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551</w:t>
            </w:r>
          </w:p>
        </w:tc>
      </w:tr>
    </w:tbl>
    <w:p w:rsidR="005135E3" w:rsidRPr="00EA532B" w:rsidRDefault="005135E3" w:rsidP="00DD3FFA">
      <w:pPr>
        <w:spacing w:line="360" w:lineRule="auto"/>
        <w:rPr>
          <w:sz w:val="28"/>
          <w:szCs w:val="28"/>
        </w:rPr>
      </w:pPr>
    </w:p>
    <w:p w:rsidR="005135E3" w:rsidRDefault="005135E3" w:rsidP="004A66EE">
      <w:pPr>
        <w:ind w:firstLine="567"/>
        <w:jc w:val="center"/>
        <w:rPr>
          <w:b/>
          <w:sz w:val="28"/>
          <w:szCs w:val="28"/>
        </w:rPr>
      </w:pPr>
      <w:r w:rsidRPr="00EA532B">
        <w:rPr>
          <w:b/>
          <w:sz w:val="28"/>
          <w:szCs w:val="28"/>
        </w:rPr>
        <w:t>Об утверждении тарифов на услуги, оказываемые</w:t>
      </w:r>
      <w:r>
        <w:rPr>
          <w:b/>
          <w:sz w:val="28"/>
          <w:szCs w:val="28"/>
        </w:rPr>
        <w:t xml:space="preserve"> МБУ</w:t>
      </w:r>
    </w:p>
    <w:p w:rsidR="005135E3" w:rsidRPr="00EA532B" w:rsidRDefault="005135E3" w:rsidP="004A66EE">
      <w:pPr>
        <w:ind w:firstLine="567"/>
        <w:jc w:val="center"/>
        <w:rPr>
          <w:b/>
          <w:sz w:val="28"/>
          <w:szCs w:val="28"/>
        </w:rPr>
      </w:pPr>
      <w:r w:rsidRPr="00EA532B">
        <w:rPr>
          <w:b/>
          <w:sz w:val="28"/>
          <w:szCs w:val="28"/>
        </w:rPr>
        <w:t>Редакция газеты «Заветы Ленина» в новой редакции</w:t>
      </w:r>
    </w:p>
    <w:p w:rsidR="005135E3" w:rsidRPr="00EA532B" w:rsidRDefault="005135E3" w:rsidP="00DD3FFA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5135E3" w:rsidRPr="00EA532B" w:rsidRDefault="005135E3" w:rsidP="00DD3FFA">
      <w:pPr>
        <w:spacing w:line="360" w:lineRule="auto"/>
        <w:ind w:firstLine="567"/>
        <w:jc w:val="both"/>
        <w:rPr>
          <w:sz w:val="28"/>
          <w:szCs w:val="28"/>
        </w:rPr>
      </w:pPr>
    </w:p>
    <w:p w:rsidR="005135E3" w:rsidRPr="00EA532B" w:rsidRDefault="005135E3" w:rsidP="00DD3FFA">
      <w:pPr>
        <w:spacing w:line="360" w:lineRule="auto"/>
        <w:ind w:firstLine="567"/>
        <w:jc w:val="both"/>
        <w:rPr>
          <w:sz w:val="28"/>
          <w:szCs w:val="28"/>
        </w:rPr>
      </w:pPr>
      <w:r w:rsidRPr="00EA532B">
        <w:rPr>
          <w:sz w:val="28"/>
          <w:szCs w:val="28"/>
        </w:rPr>
        <w:t xml:space="preserve">В соответствии с </w:t>
      </w:r>
      <w:r>
        <w:rPr>
          <w:sz w:val="28"/>
          <w:szCs w:val="28"/>
        </w:rPr>
        <w:t>Р</w:t>
      </w:r>
      <w:r w:rsidRPr="00EA532B">
        <w:rPr>
          <w:sz w:val="28"/>
          <w:szCs w:val="28"/>
        </w:rPr>
        <w:t>ешением Думы Ольгинского муниципального района от 13.02.2007 № 416 «Об утверждении Положения о порядке установления цен (тарифов) на продукцию, работы, услуги, предоставляемые муниципальными предприятиями (учреждениями) Ольгинского муниципального района», на основании Федерального закона от 06.10.2003г. №131-ФЗ «Об общих принципах организации местного самоуправления в Российской Федерации», Устава Ольгинского муниципального района администрация Ольгинского муниципального района</w:t>
      </w:r>
    </w:p>
    <w:p w:rsidR="005135E3" w:rsidRPr="00EA532B" w:rsidRDefault="005135E3" w:rsidP="00DD3FFA">
      <w:pPr>
        <w:spacing w:line="360" w:lineRule="auto"/>
        <w:ind w:firstLine="567"/>
        <w:jc w:val="both"/>
        <w:rPr>
          <w:sz w:val="28"/>
          <w:szCs w:val="28"/>
        </w:rPr>
      </w:pPr>
    </w:p>
    <w:p w:rsidR="005135E3" w:rsidRPr="00EA532B" w:rsidRDefault="005135E3" w:rsidP="00DD3FFA">
      <w:pPr>
        <w:spacing w:line="360" w:lineRule="auto"/>
        <w:ind w:firstLine="567"/>
        <w:rPr>
          <w:sz w:val="28"/>
          <w:szCs w:val="28"/>
        </w:rPr>
      </w:pPr>
      <w:r w:rsidRPr="00EA532B">
        <w:rPr>
          <w:sz w:val="28"/>
          <w:szCs w:val="28"/>
        </w:rPr>
        <w:t>ПОСТАНОВЛЯЕТ:</w:t>
      </w:r>
    </w:p>
    <w:p w:rsidR="005135E3" w:rsidRPr="00EA532B" w:rsidRDefault="005135E3" w:rsidP="00DD3FFA">
      <w:pPr>
        <w:spacing w:line="360" w:lineRule="auto"/>
        <w:ind w:firstLine="567"/>
        <w:jc w:val="both"/>
        <w:rPr>
          <w:sz w:val="28"/>
          <w:szCs w:val="28"/>
        </w:rPr>
      </w:pPr>
    </w:p>
    <w:p w:rsidR="005135E3" w:rsidRDefault="005135E3" w:rsidP="00DD3FFA">
      <w:pPr>
        <w:pStyle w:val="ListParagraph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A532B">
        <w:rPr>
          <w:sz w:val="28"/>
          <w:szCs w:val="28"/>
        </w:rPr>
        <w:t>Утвердить тарифы на услуги, оказываемые МБУ Редакция газеты «Заветы Ленина»</w:t>
      </w:r>
      <w:r>
        <w:rPr>
          <w:sz w:val="28"/>
          <w:szCs w:val="28"/>
        </w:rPr>
        <w:t xml:space="preserve">, утвержденные Постановлением от 16.11.2015г. №393 </w:t>
      </w:r>
      <w:r w:rsidRPr="00EA532B">
        <w:rPr>
          <w:sz w:val="28"/>
          <w:szCs w:val="28"/>
        </w:rPr>
        <w:t>в новой редакции:</w:t>
      </w:r>
    </w:p>
    <w:p w:rsidR="005135E3" w:rsidRPr="00EA532B" w:rsidRDefault="005135E3" w:rsidP="00492D62">
      <w:pPr>
        <w:pStyle w:val="ListParagraph"/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«1.1. </w:t>
      </w:r>
      <w:r w:rsidRPr="00EA532B">
        <w:rPr>
          <w:sz w:val="28"/>
          <w:szCs w:val="28"/>
        </w:rPr>
        <w:t xml:space="preserve">стоимость </w:t>
      </w:r>
      <w:r>
        <w:rPr>
          <w:sz w:val="28"/>
          <w:szCs w:val="28"/>
        </w:rPr>
        <w:t>единицы</w:t>
      </w:r>
      <w:r w:rsidRPr="00EA532B">
        <w:rPr>
          <w:sz w:val="28"/>
          <w:szCs w:val="28"/>
        </w:rPr>
        <w:t xml:space="preserve"> площади для размещения печатных материалов в районной газете «Заветы Ленина»:</w:t>
      </w:r>
    </w:p>
    <w:p w:rsidR="005135E3" w:rsidRPr="00EA532B" w:rsidRDefault="005135E3" w:rsidP="00DD3FFA">
      <w:pPr>
        <w:pStyle w:val="ListParagraph"/>
        <w:spacing w:line="360" w:lineRule="auto"/>
        <w:ind w:left="0" w:firstLine="709"/>
        <w:jc w:val="both"/>
        <w:rPr>
          <w:sz w:val="28"/>
          <w:szCs w:val="28"/>
        </w:rPr>
      </w:pPr>
      <w:r w:rsidRPr="00EA532B">
        <w:rPr>
          <w:sz w:val="28"/>
          <w:szCs w:val="28"/>
        </w:rPr>
        <w:t>- для печатных материалов, включенных в муниципальное задание, финансируемое за счет субсидий из бюджета Ольгинского муниципального района в размере 10,51 руб.;</w:t>
      </w:r>
    </w:p>
    <w:p w:rsidR="005135E3" w:rsidRPr="00EA532B" w:rsidRDefault="005135E3" w:rsidP="00DD3FFA">
      <w:pPr>
        <w:pStyle w:val="ListParagraph"/>
        <w:spacing w:line="360" w:lineRule="auto"/>
        <w:ind w:left="0" w:firstLine="709"/>
        <w:jc w:val="both"/>
        <w:rPr>
          <w:sz w:val="28"/>
          <w:szCs w:val="28"/>
        </w:rPr>
      </w:pPr>
      <w:r w:rsidRPr="00EA532B">
        <w:rPr>
          <w:sz w:val="28"/>
          <w:szCs w:val="28"/>
        </w:rPr>
        <w:t>- для печатных материалов, предоставляемых прочими учреждениями, организациями, индивидуальными предпринимателями и населением в размере 25,00 руб.;</w:t>
      </w:r>
    </w:p>
    <w:p w:rsidR="005135E3" w:rsidRPr="00EA532B" w:rsidRDefault="005135E3" w:rsidP="00DD3FFA">
      <w:pPr>
        <w:spacing w:line="360" w:lineRule="auto"/>
        <w:ind w:firstLine="709"/>
        <w:jc w:val="both"/>
        <w:rPr>
          <w:sz w:val="28"/>
          <w:szCs w:val="28"/>
        </w:rPr>
      </w:pPr>
      <w:r w:rsidRPr="00EA532B">
        <w:rPr>
          <w:sz w:val="28"/>
          <w:szCs w:val="28"/>
        </w:rPr>
        <w:t xml:space="preserve">1.2. Утвердить стоимость за размещение </w:t>
      </w:r>
      <w:r>
        <w:rPr>
          <w:sz w:val="28"/>
          <w:szCs w:val="28"/>
        </w:rPr>
        <w:t xml:space="preserve">одного </w:t>
      </w:r>
      <w:r w:rsidRPr="00EA532B">
        <w:rPr>
          <w:sz w:val="28"/>
          <w:szCs w:val="28"/>
        </w:rPr>
        <w:t>объявлени</w:t>
      </w:r>
      <w:r>
        <w:rPr>
          <w:sz w:val="28"/>
          <w:szCs w:val="28"/>
        </w:rPr>
        <w:t>я</w:t>
      </w:r>
      <w:r w:rsidRPr="00EA532B">
        <w:rPr>
          <w:sz w:val="28"/>
          <w:szCs w:val="28"/>
        </w:rPr>
        <w:t>, поздравлени</w:t>
      </w:r>
      <w:r>
        <w:rPr>
          <w:sz w:val="28"/>
          <w:szCs w:val="28"/>
        </w:rPr>
        <w:t>я</w:t>
      </w:r>
      <w:r w:rsidRPr="00EA532B">
        <w:rPr>
          <w:sz w:val="28"/>
          <w:szCs w:val="28"/>
        </w:rPr>
        <w:t xml:space="preserve"> и рекламн</w:t>
      </w:r>
      <w:r>
        <w:rPr>
          <w:sz w:val="28"/>
          <w:szCs w:val="28"/>
        </w:rPr>
        <w:t>ого</w:t>
      </w:r>
      <w:r w:rsidRPr="00EA532B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а</w:t>
      </w:r>
      <w:r w:rsidRPr="00EA532B">
        <w:rPr>
          <w:sz w:val="28"/>
          <w:szCs w:val="28"/>
        </w:rPr>
        <w:t xml:space="preserve"> для населения 250,00 руб.</w:t>
      </w:r>
    </w:p>
    <w:p w:rsidR="005135E3" w:rsidRPr="00EA532B" w:rsidRDefault="005135E3" w:rsidP="00DD3FFA">
      <w:pPr>
        <w:spacing w:line="360" w:lineRule="auto"/>
        <w:ind w:firstLine="709"/>
        <w:jc w:val="both"/>
        <w:rPr>
          <w:sz w:val="28"/>
          <w:szCs w:val="28"/>
        </w:rPr>
      </w:pPr>
      <w:r w:rsidRPr="00EA532B">
        <w:rPr>
          <w:sz w:val="28"/>
          <w:szCs w:val="28"/>
        </w:rPr>
        <w:t xml:space="preserve">1.3. Утвердить стоимость за размещение </w:t>
      </w:r>
      <w:r>
        <w:rPr>
          <w:sz w:val="28"/>
          <w:szCs w:val="28"/>
        </w:rPr>
        <w:t xml:space="preserve">одного </w:t>
      </w:r>
      <w:r w:rsidRPr="00EA532B">
        <w:rPr>
          <w:sz w:val="28"/>
          <w:szCs w:val="28"/>
        </w:rPr>
        <w:t>объявлени</w:t>
      </w:r>
      <w:r>
        <w:rPr>
          <w:sz w:val="28"/>
          <w:szCs w:val="28"/>
        </w:rPr>
        <w:t>я</w:t>
      </w:r>
      <w:r w:rsidRPr="00EA532B">
        <w:rPr>
          <w:sz w:val="28"/>
          <w:szCs w:val="28"/>
        </w:rPr>
        <w:t>, поздравлени</w:t>
      </w:r>
      <w:r>
        <w:rPr>
          <w:sz w:val="28"/>
          <w:szCs w:val="28"/>
        </w:rPr>
        <w:t>я</w:t>
      </w:r>
      <w:r w:rsidRPr="00EA532B">
        <w:rPr>
          <w:sz w:val="28"/>
          <w:szCs w:val="28"/>
        </w:rPr>
        <w:t xml:space="preserve"> и рекламн</w:t>
      </w:r>
      <w:r>
        <w:rPr>
          <w:sz w:val="28"/>
          <w:szCs w:val="28"/>
        </w:rPr>
        <w:t>ого</w:t>
      </w:r>
      <w:r w:rsidRPr="00EA532B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а</w:t>
      </w:r>
      <w:r w:rsidRPr="00EA532B">
        <w:rPr>
          <w:sz w:val="28"/>
          <w:szCs w:val="28"/>
        </w:rPr>
        <w:t xml:space="preserve"> на официальном сайте МБУ Редакция газеты «Заветы Ленина» на месяц 200,00 руб.</w:t>
      </w:r>
      <w:r>
        <w:rPr>
          <w:sz w:val="28"/>
          <w:szCs w:val="28"/>
        </w:rPr>
        <w:t>»</w:t>
      </w:r>
    </w:p>
    <w:p w:rsidR="005135E3" w:rsidRPr="00EA532B" w:rsidRDefault="005135E3" w:rsidP="00DD3FFA">
      <w:pPr>
        <w:spacing w:line="360" w:lineRule="auto"/>
        <w:ind w:firstLine="709"/>
        <w:jc w:val="both"/>
        <w:rPr>
          <w:sz w:val="28"/>
          <w:szCs w:val="28"/>
        </w:rPr>
      </w:pPr>
      <w:r w:rsidRPr="00EA532B">
        <w:rPr>
          <w:sz w:val="28"/>
          <w:szCs w:val="28"/>
        </w:rPr>
        <w:t>2. Признать утратившим силу:</w:t>
      </w:r>
    </w:p>
    <w:p w:rsidR="005135E3" w:rsidRPr="00EA532B" w:rsidRDefault="005135E3" w:rsidP="00DD3FFA">
      <w:pPr>
        <w:spacing w:line="360" w:lineRule="auto"/>
        <w:ind w:firstLine="709"/>
        <w:jc w:val="both"/>
        <w:rPr>
          <w:sz w:val="28"/>
          <w:szCs w:val="28"/>
        </w:rPr>
      </w:pPr>
      <w:r w:rsidRPr="00EA532B">
        <w:rPr>
          <w:sz w:val="28"/>
          <w:szCs w:val="28"/>
        </w:rPr>
        <w:t>2.1. Постановление Администрации Ольгинского муниципального района от 24.10.2011г. №523 «Об утверждении тарифа на услуги, оказываемые МБУ Редакция газеты «Заветы Ленина».</w:t>
      </w:r>
    </w:p>
    <w:p w:rsidR="005135E3" w:rsidRPr="00EA532B" w:rsidRDefault="005135E3" w:rsidP="00DD3FFA">
      <w:pPr>
        <w:spacing w:line="360" w:lineRule="auto"/>
        <w:ind w:firstLine="709"/>
        <w:jc w:val="both"/>
        <w:rPr>
          <w:sz w:val="28"/>
          <w:szCs w:val="28"/>
        </w:rPr>
      </w:pPr>
      <w:r w:rsidRPr="00EA532B">
        <w:rPr>
          <w:sz w:val="28"/>
          <w:szCs w:val="28"/>
        </w:rPr>
        <w:t>2.2. Постановление Администрации Ольгинского муниципального района от 31.12.2015г. №451 «О внесении изменений в Постановление Администрации Ольгинского муниципального района от 16.11.2015г. №393 «Об утверждении тарифа на услуги, оказываемые МБУ Редакция газеты «Заветы Ленина».</w:t>
      </w:r>
    </w:p>
    <w:p w:rsidR="005135E3" w:rsidRPr="00EA532B" w:rsidRDefault="005135E3" w:rsidP="00DD3FFA">
      <w:pPr>
        <w:spacing w:line="360" w:lineRule="auto"/>
        <w:ind w:firstLine="709"/>
        <w:jc w:val="both"/>
        <w:rPr>
          <w:sz w:val="28"/>
          <w:szCs w:val="28"/>
        </w:rPr>
      </w:pPr>
      <w:r w:rsidRPr="00EA532B">
        <w:rPr>
          <w:sz w:val="28"/>
          <w:szCs w:val="28"/>
        </w:rPr>
        <w:t>2.3. Постановление Администрации Ольгинского муниципального района от 26.10.2017г. №482 «Об утверждении муниципального задания муниципального бюджетного учреждения Редакция газеты «Заветы Ленина» на 2018 год</w:t>
      </w:r>
      <w:r>
        <w:rPr>
          <w:sz w:val="28"/>
          <w:szCs w:val="28"/>
        </w:rPr>
        <w:t>.</w:t>
      </w:r>
    </w:p>
    <w:p w:rsidR="005135E3" w:rsidRDefault="005135E3" w:rsidP="00DD3FFA">
      <w:pPr>
        <w:spacing w:line="360" w:lineRule="auto"/>
        <w:ind w:firstLine="567"/>
        <w:jc w:val="both"/>
        <w:rPr>
          <w:sz w:val="28"/>
          <w:szCs w:val="28"/>
        </w:rPr>
      </w:pPr>
      <w:r w:rsidRPr="00EA532B">
        <w:rPr>
          <w:sz w:val="28"/>
          <w:szCs w:val="28"/>
        </w:rPr>
        <w:t xml:space="preserve">3. </w:t>
      </w:r>
      <w:r>
        <w:rPr>
          <w:sz w:val="28"/>
          <w:szCs w:val="28"/>
        </w:rPr>
        <w:t>Организационному отделу администрации района (Юхневич) разместить настоящее Постановление на официальном сайте администрации Ольгинского муниципального района.</w:t>
      </w:r>
    </w:p>
    <w:p w:rsidR="005135E3" w:rsidRDefault="005135E3" w:rsidP="00DD3FF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EA532B">
        <w:rPr>
          <w:sz w:val="28"/>
          <w:szCs w:val="28"/>
        </w:rPr>
        <w:t>Контроль за исполнением настоящего постановления оставляю за собой.</w:t>
      </w:r>
    </w:p>
    <w:p w:rsidR="005135E3" w:rsidRPr="00EA532B" w:rsidRDefault="005135E3" w:rsidP="00DD3FF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 Настоящее Постановление вступает в силу с момента его подписания.</w:t>
      </w:r>
    </w:p>
    <w:p w:rsidR="005135E3" w:rsidRPr="00EA532B" w:rsidRDefault="005135E3" w:rsidP="00DD3FFA">
      <w:pPr>
        <w:spacing w:line="360" w:lineRule="auto"/>
        <w:rPr>
          <w:sz w:val="28"/>
          <w:szCs w:val="28"/>
        </w:rPr>
      </w:pPr>
    </w:p>
    <w:p w:rsidR="005135E3" w:rsidRPr="00EA532B" w:rsidRDefault="005135E3" w:rsidP="00DD3FFA">
      <w:pPr>
        <w:spacing w:line="360" w:lineRule="auto"/>
        <w:rPr>
          <w:sz w:val="28"/>
          <w:szCs w:val="28"/>
        </w:rPr>
      </w:pPr>
    </w:p>
    <w:p w:rsidR="005135E3" w:rsidRDefault="005135E3" w:rsidP="00DD3FFA">
      <w:pPr>
        <w:spacing w:line="360" w:lineRule="auto"/>
        <w:rPr>
          <w:sz w:val="28"/>
          <w:szCs w:val="28"/>
        </w:rPr>
      </w:pPr>
      <w:r w:rsidRPr="00077F5E">
        <w:rPr>
          <w:sz w:val="28"/>
          <w:szCs w:val="28"/>
        </w:rPr>
        <w:t>Глава Ольгинского муниципального района                                            С.С. Басок</w:t>
      </w:r>
    </w:p>
    <w:p w:rsidR="005135E3" w:rsidRDefault="005135E3" w:rsidP="00DD3FFA">
      <w:pPr>
        <w:spacing w:line="360" w:lineRule="auto"/>
        <w:rPr>
          <w:sz w:val="28"/>
          <w:szCs w:val="28"/>
        </w:rPr>
      </w:pPr>
    </w:p>
    <w:p w:rsidR="005135E3" w:rsidRDefault="005135E3" w:rsidP="00DD3FFA">
      <w:pPr>
        <w:spacing w:line="360" w:lineRule="auto"/>
        <w:rPr>
          <w:sz w:val="28"/>
          <w:szCs w:val="28"/>
        </w:rPr>
      </w:pPr>
    </w:p>
    <w:sectPr w:rsidR="005135E3" w:rsidSect="00A2788B">
      <w:headerReference w:type="first" r:id="rId7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35E3" w:rsidRDefault="005135E3" w:rsidP="00A2788B">
      <w:r>
        <w:separator/>
      </w:r>
    </w:p>
  </w:endnote>
  <w:endnote w:type="continuationSeparator" w:id="1">
    <w:p w:rsidR="005135E3" w:rsidRDefault="005135E3" w:rsidP="00A278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35E3" w:rsidRDefault="005135E3" w:rsidP="00A2788B">
      <w:r>
        <w:separator/>
      </w:r>
    </w:p>
  </w:footnote>
  <w:footnote w:type="continuationSeparator" w:id="1">
    <w:p w:rsidR="005135E3" w:rsidRDefault="005135E3" w:rsidP="00A278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5E3" w:rsidRDefault="005135E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Рисунок 2" o:spid="_x0000_s2049" type="#_x0000_t75" style="position:absolute;margin-left:214.8pt;margin-top:-42.75pt;width:57.05pt;height:1in;z-index:251660288;visibility:visible;mso-wrap-distance-left:504.05pt;mso-wrap-distance-top:2.85pt;mso-wrap-distance-right:504.05pt;mso-wrap-distance-bottom:2.85pt;mso-position-horizontal-relative:margin;mso-position-vertical-relative:margin">
          <v:imagedata r:id="rId1" o:title="" gain="93623f" blacklevel="-5243f"/>
          <w10:wrap type="square"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546495"/>
    <w:multiLevelType w:val="multilevel"/>
    <w:tmpl w:val="3644608C"/>
    <w:lvl w:ilvl="0">
      <w:start w:val="1"/>
      <w:numFmt w:val="decimal"/>
      <w:lvlText w:val="%1."/>
      <w:lvlJc w:val="left"/>
      <w:pPr>
        <w:ind w:left="1714" w:hanging="1005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864" w:hanging="115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64" w:hanging="115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864" w:hanging="1155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64" w:hanging="1155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4" w:hanging="1155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5462"/>
    <w:rsid w:val="00077F5E"/>
    <w:rsid w:val="001056DA"/>
    <w:rsid w:val="00262152"/>
    <w:rsid w:val="002A7D51"/>
    <w:rsid w:val="00331380"/>
    <w:rsid w:val="003828F4"/>
    <w:rsid w:val="003A7D98"/>
    <w:rsid w:val="003E5462"/>
    <w:rsid w:val="004048E9"/>
    <w:rsid w:val="004456AB"/>
    <w:rsid w:val="00492D62"/>
    <w:rsid w:val="004A26C3"/>
    <w:rsid w:val="004A66EE"/>
    <w:rsid w:val="004E2BAC"/>
    <w:rsid w:val="00512AAA"/>
    <w:rsid w:val="005135E3"/>
    <w:rsid w:val="00530719"/>
    <w:rsid w:val="005407E1"/>
    <w:rsid w:val="00550D95"/>
    <w:rsid w:val="00594BDE"/>
    <w:rsid w:val="005960F3"/>
    <w:rsid w:val="005F4271"/>
    <w:rsid w:val="00656021"/>
    <w:rsid w:val="006E66FC"/>
    <w:rsid w:val="007429C3"/>
    <w:rsid w:val="007A703F"/>
    <w:rsid w:val="008023C2"/>
    <w:rsid w:val="008239F1"/>
    <w:rsid w:val="00856AA8"/>
    <w:rsid w:val="0086785C"/>
    <w:rsid w:val="00911789"/>
    <w:rsid w:val="0093380E"/>
    <w:rsid w:val="00993B8D"/>
    <w:rsid w:val="00994E34"/>
    <w:rsid w:val="009B5B57"/>
    <w:rsid w:val="00A2788B"/>
    <w:rsid w:val="00A84BB6"/>
    <w:rsid w:val="00AB5857"/>
    <w:rsid w:val="00B142ED"/>
    <w:rsid w:val="00B46E6C"/>
    <w:rsid w:val="00BB4F46"/>
    <w:rsid w:val="00BD11AD"/>
    <w:rsid w:val="00C50E67"/>
    <w:rsid w:val="00C64CEF"/>
    <w:rsid w:val="00CB547F"/>
    <w:rsid w:val="00CC0D99"/>
    <w:rsid w:val="00D07856"/>
    <w:rsid w:val="00D312A5"/>
    <w:rsid w:val="00DC7D89"/>
    <w:rsid w:val="00DD3FFA"/>
    <w:rsid w:val="00DD756A"/>
    <w:rsid w:val="00DE1676"/>
    <w:rsid w:val="00E75690"/>
    <w:rsid w:val="00EA532B"/>
    <w:rsid w:val="00EC0E08"/>
    <w:rsid w:val="00ED22FA"/>
    <w:rsid w:val="00EE39C8"/>
    <w:rsid w:val="00EF2E6D"/>
    <w:rsid w:val="00F06A39"/>
    <w:rsid w:val="00F11CAE"/>
    <w:rsid w:val="00F44A17"/>
    <w:rsid w:val="00FA0569"/>
    <w:rsid w:val="00FD0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462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078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A2788B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2788B"/>
    <w:rPr>
      <w:rFonts w:ascii="Times New Roman" w:hAnsi="Times New Roman" w:cs="Times New Roman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semiHidden/>
    <w:rsid w:val="00A2788B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2788B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F11CAE"/>
    <w:pPr>
      <w:widowControl w:val="0"/>
      <w:suppressAutoHyphens/>
      <w:spacing w:line="276" w:lineRule="auto"/>
      <w:jc w:val="both"/>
    </w:pPr>
    <w:rPr>
      <w:rFonts w:eastAsia="DejaVu Sans" w:cs="DejaVu Sans"/>
      <w:kern w:val="1"/>
      <w:lang w:eastAsia="ar-SA"/>
    </w:rPr>
  </w:style>
  <w:style w:type="paragraph" w:customStyle="1" w:styleId="ConsPlusCell">
    <w:name w:val="ConsPlusCell"/>
    <w:uiPriority w:val="99"/>
    <w:rsid w:val="00F11CAE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167</TotalTime>
  <Pages>2</Pages>
  <Words>398</Words>
  <Characters>2273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Заветы Ленина</dc:creator>
  <cp:keywords/>
  <dc:description/>
  <cp:lastModifiedBy>Пользователь</cp:lastModifiedBy>
  <cp:revision>22</cp:revision>
  <cp:lastPrinted>2017-12-14T02:08:00Z</cp:lastPrinted>
  <dcterms:created xsi:type="dcterms:W3CDTF">2017-12-05T01:04:00Z</dcterms:created>
  <dcterms:modified xsi:type="dcterms:W3CDTF">2017-12-19T05:56:00Z</dcterms:modified>
</cp:coreProperties>
</file>